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8A3" w:rsidRDefault="007938A3">
      <w:r w:rsidRPr="0081627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81124_LL_MI Procedurement.jpg" style="width:301.5pt;height:64.5pt;visibility:visible">
            <v:imagedata r:id="rId6" o:title=""/>
          </v:shape>
        </w:pict>
      </w:r>
    </w:p>
    <w:sectPr w:rsidR="007938A3" w:rsidSect="00F336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8A3" w:rsidRDefault="007938A3" w:rsidP="00D22C43">
      <w:pPr>
        <w:spacing w:after="0" w:line="240" w:lineRule="auto"/>
      </w:pPr>
      <w:r>
        <w:separator/>
      </w:r>
    </w:p>
  </w:endnote>
  <w:endnote w:type="continuationSeparator" w:id="1">
    <w:p w:rsidR="007938A3" w:rsidRDefault="007938A3" w:rsidP="00D22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8A3" w:rsidRDefault="007938A3" w:rsidP="00D22C43">
      <w:pPr>
        <w:spacing w:after="0" w:line="240" w:lineRule="auto"/>
      </w:pPr>
      <w:r>
        <w:separator/>
      </w:r>
    </w:p>
  </w:footnote>
  <w:footnote w:type="continuationSeparator" w:id="1">
    <w:p w:rsidR="007938A3" w:rsidRDefault="007938A3" w:rsidP="00D22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2C43"/>
    <w:rsid w:val="00113F6C"/>
    <w:rsid w:val="00623714"/>
    <w:rsid w:val="007831DE"/>
    <w:rsid w:val="007938A3"/>
    <w:rsid w:val="007C4CA4"/>
    <w:rsid w:val="0081627C"/>
    <w:rsid w:val="009E3147"/>
    <w:rsid w:val="00D22C43"/>
    <w:rsid w:val="00F33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6B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22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2C4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22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2C4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2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A&amp;E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Robert J Schuiteman</dc:creator>
  <cp:keywords/>
  <dc:description/>
  <cp:lastModifiedBy>Mike</cp:lastModifiedBy>
  <cp:revision>2</cp:revision>
  <dcterms:created xsi:type="dcterms:W3CDTF">2008-09-16T19:42:00Z</dcterms:created>
  <dcterms:modified xsi:type="dcterms:W3CDTF">2008-09-16T19:42:00Z</dcterms:modified>
</cp:coreProperties>
</file>